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138B" w:rsidRDefault="006036A1">
      <w:r>
        <w:t xml:space="preserve">                                                                      </w:t>
      </w:r>
    </w:p>
    <w:p w:rsidR="00837596" w:rsidRPr="00AC138B" w:rsidRDefault="00003883">
      <w:pPr>
        <w:rPr>
          <w:b/>
          <w:u w:val="single"/>
        </w:rPr>
      </w:pPr>
      <w:r>
        <w:rPr>
          <w:b/>
          <w:u w:val="single"/>
        </w:rPr>
        <w:t>How to order logoed School Uniform items from Tesco</w:t>
      </w:r>
    </w:p>
    <w:p w:rsidR="003E1DAA" w:rsidRDefault="00003883">
      <w:r>
        <w:t xml:space="preserve">All logoed items </w:t>
      </w:r>
      <w:r w:rsidR="00AC138B">
        <w:t xml:space="preserve">of School Uniform </w:t>
      </w:r>
      <w:r>
        <w:t xml:space="preserve">(except for Tracksuits &amp; ties) </w:t>
      </w:r>
      <w:r w:rsidR="00AC138B">
        <w:t xml:space="preserve">will be available for you to buy directly from Tesco F&amp;F  </w:t>
      </w:r>
    </w:p>
    <w:p w:rsidR="003E1DAA" w:rsidRDefault="003E1DAA">
      <w:r>
        <w:t>Pre-School</w:t>
      </w:r>
      <w:r w:rsidR="00003883">
        <w:t>:</w:t>
      </w:r>
      <w:r>
        <w:t xml:space="preserve">  </w:t>
      </w:r>
      <w:hyperlink r:id="rId4" w:history="1">
        <w:r w:rsidRPr="007612B4">
          <w:rPr>
            <w:rStyle w:val="Hyperlink"/>
          </w:rPr>
          <w:t>https://www.tesco.com/direct/pre-school-uniform/21448.school?source=others</w:t>
        </w:r>
      </w:hyperlink>
    </w:p>
    <w:p w:rsidR="003E1DAA" w:rsidRDefault="003E1DAA">
      <w:r>
        <w:t>Main School</w:t>
      </w:r>
      <w:r w:rsidR="00003883">
        <w:t>:</w:t>
      </w:r>
      <w:bookmarkStart w:id="0" w:name="_GoBack"/>
      <w:bookmarkEnd w:id="0"/>
      <w:r>
        <w:t xml:space="preserve"> </w:t>
      </w:r>
      <w:hyperlink r:id="rId5" w:history="1">
        <w:r w:rsidRPr="007612B4">
          <w:rPr>
            <w:rStyle w:val="Hyperlink"/>
          </w:rPr>
          <w:t>https://www.tesco.com/direct/main-school-uniform/21447.school</w:t>
        </w:r>
      </w:hyperlink>
      <w:r>
        <w:t xml:space="preserve"> </w:t>
      </w:r>
    </w:p>
    <w:p w:rsidR="003E1DAA" w:rsidRDefault="00AC138B">
      <w:r>
        <w:t>You will see the range available when you log in using the link</w:t>
      </w:r>
      <w:r w:rsidR="003E1DAA">
        <w:t>s</w:t>
      </w:r>
      <w:r>
        <w:t xml:space="preserve"> above. </w:t>
      </w:r>
      <w:r w:rsidR="003E1DAA">
        <w:t xml:space="preserve">One link is for the Nursery Pre-School items and the other for the Main School. </w:t>
      </w:r>
    </w:p>
    <w:p w:rsidR="003E1DAA" w:rsidRDefault="003E1DAA" w:rsidP="003E1DAA">
      <w:pPr>
        <w:rPr>
          <w:sz w:val="28"/>
          <w:szCs w:val="28"/>
        </w:rPr>
      </w:pPr>
      <w:r w:rsidRPr="003E1DAA">
        <w:rPr>
          <w:b/>
          <w:sz w:val="28"/>
          <w:szCs w:val="28"/>
        </w:rPr>
        <w:t>PLEASE NOTE</w:t>
      </w:r>
      <w:r w:rsidRPr="003E1DAA">
        <w:rPr>
          <w:sz w:val="28"/>
          <w:szCs w:val="28"/>
        </w:rPr>
        <w:t>:</w:t>
      </w:r>
      <w:r>
        <w:t xml:space="preserve"> </w:t>
      </w:r>
      <w:r w:rsidRPr="003E1DAA">
        <w:rPr>
          <w:sz w:val="28"/>
          <w:szCs w:val="28"/>
        </w:rPr>
        <w:t xml:space="preserve">Polo shirts are only for our Nursery children, they </w:t>
      </w:r>
      <w:r w:rsidRPr="003E1DAA">
        <w:rPr>
          <w:b/>
          <w:sz w:val="28"/>
          <w:szCs w:val="28"/>
          <w:u w:val="single"/>
        </w:rPr>
        <w:t>are not</w:t>
      </w:r>
      <w:r w:rsidRPr="003E1DAA">
        <w:rPr>
          <w:sz w:val="28"/>
          <w:szCs w:val="28"/>
        </w:rPr>
        <w:t xml:space="preserve"> part of the main school uniform. </w:t>
      </w:r>
    </w:p>
    <w:p w:rsidR="003E1DAA" w:rsidRDefault="003E1DAA">
      <w:r>
        <w:t>Nursery parents may choose to buy the polo shirt in green or white.</w:t>
      </w:r>
    </w:p>
    <w:p w:rsidR="003E1DAA" w:rsidRDefault="003E1DAA">
      <w:r>
        <w:rPr>
          <w:noProof/>
          <w:lang w:eastAsia="en-GB"/>
        </w:rPr>
        <w:drawing>
          <wp:inline distT="0" distB="0" distL="0" distR="0" wp14:anchorId="4151ABCD" wp14:editId="34B455F6">
            <wp:extent cx="6276109" cy="2867891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76109" cy="286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DAA" w:rsidRDefault="003E1DAA" w:rsidP="003E1DAA">
      <w:r>
        <w:t>Items ordered will be delivered directly to you at home and if you have a Tesco Club card you can earn points on your purchases.</w:t>
      </w:r>
    </w:p>
    <w:p w:rsidR="003E1DAA" w:rsidRDefault="003E1DAA" w:rsidP="003E1DAA">
      <w:r>
        <w:t>School will continue to sell the tracksuits and ties.</w:t>
      </w:r>
    </w:p>
    <w:p w:rsidR="00AC138B" w:rsidRDefault="00AC138B">
      <w:r>
        <w:rPr>
          <w:noProof/>
          <w:lang w:eastAsia="en-GB"/>
        </w:rPr>
        <w:drawing>
          <wp:inline distT="0" distB="0" distL="0" distR="0" wp14:anchorId="051155DF" wp14:editId="05180470">
            <wp:extent cx="6275705" cy="25901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8545" cy="259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138B" w:rsidSect="003E1DAA">
      <w:pgSz w:w="11906" w:h="16838"/>
      <w:pgMar w:top="851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38B"/>
    <w:rsid w:val="00003883"/>
    <w:rsid w:val="003E1DAA"/>
    <w:rsid w:val="006036A1"/>
    <w:rsid w:val="006D0423"/>
    <w:rsid w:val="00837596"/>
    <w:rsid w:val="00AC138B"/>
    <w:rsid w:val="00E80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A4A751C-773B-4F14-BD98-E708655BA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1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38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C138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tesco.com/direct/main-school-uniform/21447.school" TargetMode="External"/><Relationship Id="rId4" Type="http://schemas.openxmlformats.org/officeDocument/2006/relationships/hyperlink" Target="https://www.tesco.com/direct/pre-school-uniform/21448.school?source=others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D35F036A</Template>
  <TotalTime>0</TotalTime>
  <Pages>1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Any Authorised School</Company>
  <LinksUpToDate>false</LinksUpToDate>
  <CharactersWithSpaces>1094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Wendy Burgess</cp:lastModifiedBy>
  <cp:revision>2</cp:revision>
  <cp:lastPrinted>2017-07-18T09:22:00Z</cp:lastPrinted>
  <dcterms:created xsi:type="dcterms:W3CDTF">2018-05-11T09:37:00Z</dcterms:created>
  <dcterms:modified xsi:type="dcterms:W3CDTF">2018-05-11T09:37:00Z</dcterms:modified>
</cp:coreProperties>
</file>